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189C8" w14:textId="428EADFD" w:rsidR="00F635E4" w:rsidRDefault="00F02F62"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11D00375" wp14:editId="6F4EE85A">
            <wp:simplePos x="0" y="0"/>
            <wp:positionH relativeFrom="page">
              <wp:align>right</wp:align>
            </wp:positionH>
            <wp:positionV relativeFrom="page">
              <wp:align>top</wp:align>
            </wp:positionV>
            <wp:extent cx="7765576" cy="10055158"/>
            <wp:effectExtent l="0" t="0" r="698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6776BAD0" wp14:editId="65FB5D53">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F5EA44"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0EE52224" w14:textId="77777777" w:rsidR="00E50EE0" w:rsidRPr="00E50EE0" w:rsidRDefault="00E50EE0" w:rsidP="00E50EE0">
      <w:pPr>
        <w:spacing w:line="247" w:lineRule="auto"/>
        <w:jc w:val="center"/>
        <w:outlineLvl w:val="0"/>
        <w:rPr>
          <w:rFonts w:eastAsia="Times New Roman"/>
          <w:b/>
          <w:bCs/>
          <w:kern w:val="36"/>
          <w:sz w:val="32"/>
          <w:szCs w:val="32"/>
        </w:rPr>
      </w:pPr>
      <w:r w:rsidRPr="00E50EE0">
        <w:rPr>
          <w:rFonts w:eastAsia="Times New Roman"/>
          <w:b/>
          <w:bCs/>
          <w:kern w:val="36"/>
          <w:sz w:val="32"/>
          <w:szCs w:val="32"/>
        </w:rPr>
        <w:lastRenderedPageBreak/>
        <w:t>Habakkuk 1 Teaching Points and Bible Study Questions</w:t>
      </w:r>
    </w:p>
    <w:p w14:paraId="075B7EFF" w14:textId="31B32FB4" w:rsidR="00E50EE0" w:rsidRPr="00F6333B" w:rsidRDefault="00E50EE0" w:rsidP="00E50EE0">
      <w:pPr>
        <w:spacing w:line="247" w:lineRule="auto"/>
        <w:rPr>
          <w:rFonts w:eastAsia="Times New Roman"/>
          <w:kern w:val="0"/>
          <w:sz w:val="21"/>
          <w:szCs w:val="21"/>
        </w:rPr>
      </w:pPr>
      <w:r w:rsidRPr="00F6333B">
        <w:rPr>
          <w:rFonts w:eastAsia="Times New Roman"/>
          <w:b/>
          <w:bCs/>
          <w:kern w:val="0"/>
          <w:sz w:val="21"/>
          <w:szCs w:val="21"/>
        </w:rPr>
        <w:t>Embrace Honest Dialogue with God</w:t>
      </w:r>
    </w:p>
    <w:p w14:paraId="5C23ADCA"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Habakkuk teaches us the importance of bringing our questions and concerns directly to God. The prophet begins by asking, "How long, O LORD, must I call for help, but You do not listen?" (Habakkuk 1:2). This shows us that God welcomes our honest dialogue and is not afraid of our doubts or questions. Just as Habakkuk did, we can approach God with our deepest concerns, trusting that He hears us.</w:t>
      </w:r>
    </w:p>
    <w:p w14:paraId="5FCEFE37"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cultivate a habit of honest dialogue with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doubts to God can strengthen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differently if you embraced open communication with God about your struggles? </w:t>
      </w:r>
    </w:p>
    <w:p w14:paraId="22FB6A09" w14:textId="77777777" w:rsidR="00E50EE0" w:rsidRPr="00F6333B" w:rsidRDefault="00E50EE0" w:rsidP="00E50EE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 Plan</w:t>
      </w:r>
    </w:p>
    <w:p w14:paraId="221F9DE2"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Even when circumstances seem chaotic, Habakkuk reminds us that God is in control. "Look at the nations and observe—be utterly astounded! For I am doing a work in your days that you would never believe even if someone told you" (Habakkuk 1:5). This verse encourages us to trust that God’s plans are beyond our understanding and are always for our ultimate good.</w:t>
      </w:r>
    </w:p>
    <w:p w14:paraId="31F8ACF0"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trust God's plan when facing situations that seem unjust or confusing?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sovereignty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plan require patience and faith in uncertain circumstances? </w:t>
      </w:r>
    </w:p>
    <w:p w14:paraId="3FC6FF30" w14:textId="77777777" w:rsidR="00E50EE0" w:rsidRDefault="00E50EE0" w:rsidP="00E50EE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268418" w14:textId="77777777" w:rsidR="00E50EE0" w:rsidRDefault="00E50EE0">
      <w:pPr>
        <w:spacing w:after="0" w:line="240" w:lineRule="auto"/>
        <w:rPr>
          <w:rFonts w:eastAsia="Times New Roman"/>
          <w:b/>
          <w:bCs/>
          <w:kern w:val="0"/>
          <w:sz w:val="21"/>
          <w:szCs w:val="21"/>
        </w:rPr>
      </w:pPr>
      <w:r>
        <w:rPr>
          <w:rFonts w:eastAsia="Times New Roman"/>
          <w:b/>
          <w:bCs/>
          <w:kern w:val="0"/>
          <w:sz w:val="21"/>
          <w:szCs w:val="21"/>
        </w:rPr>
        <w:br w:type="page"/>
      </w:r>
    </w:p>
    <w:p w14:paraId="63F2F68B" w14:textId="77777777" w:rsidR="00E50EE0" w:rsidRDefault="00E50EE0" w:rsidP="00E50EE0">
      <w:pPr>
        <w:spacing w:line="247" w:lineRule="auto"/>
        <w:rPr>
          <w:rFonts w:eastAsia="Times New Roman"/>
          <w:b/>
          <w:bCs/>
          <w:kern w:val="0"/>
          <w:sz w:val="21"/>
          <w:szCs w:val="21"/>
        </w:rPr>
      </w:pPr>
    </w:p>
    <w:p w14:paraId="2C0F31C1" w14:textId="22A66164" w:rsidR="00E50EE0" w:rsidRPr="00F6333B" w:rsidRDefault="00E50EE0" w:rsidP="00E50EE0">
      <w:pPr>
        <w:spacing w:line="247" w:lineRule="auto"/>
        <w:rPr>
          <w:rFonts w:eastAsia="Times New Roman"/>
          <w:kern w:val="0"/>
          <w:sz w:val="21"/>
          <w:szCs w:val="21"/>
        </w:rPr>
      </w:pPr>
      <w:r w:rsidRPr="00F6333B">
        <w:rPr>
          <w:rFonts w:eastAsia="Times New Roman"/>
          <w:b/>
          <w:bCs/>
          <w:kern w:val="0"/>
          <w:sz w:val="21"/>
          <w:szCs w:val="21"/>
        </w:rPr>
        <w:t>Recognize the Reality of Injustice</w:t>
      </w:r>
    </w:p>
    <w:p w14:paraId="5DF4864A"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Habakkuk acknowledges the presence of injustice in the world, asking, "Why do You make me see iniquity, and why do You tolerate wrongdoing?" (Habakkuk 1:3). This recognition is crucial for us today, as it reminds us to be aware of the injustices around us and to seek God’s guidance in addressing them.</w:t>
      </w:r>
    </w:p>
    <w:p w14:paraId="08D0A22C"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respond constructively when witnessing injustice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injustice to persist, and how does this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advocate for justice in your daily life? </w:t>
      </w:r>
    </w:p>
    <w:p w14:paraId="46EA2AEE" w14:textId="77777777" w:rsidR="00E50EE0" w:rsidRPr="00F6333B" w:rsidRDefault="00E50EE0" w:rsidP="00E50EE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Wait Patiently for God's Timing</w:t>
      </w:r>
    </w:p>
    <w:p w14:paraId="207DC81A"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Patience is a virtue that Habakkuk exemplifies. Despite his initial impatience, he learns to wait on God’s timing. "For the vision awaits an appointed time; it testifies of the end and will not lie. Though it lingers, wait for it, since it will surely come and will not delay" (Habakkuk 2:3). This teaches us to trust in God’s perfect timing, even when it requires patience.</w:t>
      </w:r>
    </w:p>
    <w:p w14:paraId="1472468B"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cultivate patience while waiting for God's timing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is difficult, and how can you overcome this struggle?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hopeful while waiting for God's answers? </w:t>
      </w:r>
    </w:p>
    <w:p w14:paraId="5BD85667" w14:textId="77777777" w:rsidR="00E50EE0" w:rsidRDefault="00E50EE0" w:rsidP="00E50EE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5EC2B8" w14:textId="77777777" w:rsidR="00E50EE0" w:rsidRDefault="00E50EE0">
      <w:pPr>
        <w:spacing w:after="0" w:line="240" w:lineRule="auto"/>
        <w:rPr>
          <w:rFonts w:eastAsia="Times New Roman"/>
          <w:b/>
          <w:bCs/>
          <w:kern w:val="0"/>
          <w:sz w:val="21"/>
          <w:szCs w:val="21"/>
        </w:rPr>
      </w:pPr>
      <w:r>
        <w:rPr>
          <w:rFonts w:eastAsia="Times New Roman"/>
          <w:b/>
          <w:bCs/>
          <w:kern w:val="0"/>
          <w:sz w:val="21"/>
          <w:szCs w:val="21"/>
        </w:rPr>
        <w:br w:type="page"/>
      </w:r>
    </w:p>
    <w:p w14:paraId="01CF6CA6" w14:textId="77777777" w:rsidR="00E50EE0" w:rsidRDefault="00E50EE0" w:rsidP="00E50EE0">
      <w:pPr>
        <w:spacing w:line="247" w:lineRule="auto"/>
        <w:rPr>
          <w:rFonts w:eastAsia="Times New Roman"/>
          <w:b/>
          <w:bCs/>
          <w:kern w:val="0"/>
          <w:sz w:val="21"/>
          <w:szCs w:val="21"/>
        </w:rPr>
      </w:pPr>
    </w:p>
    <w:p w14:paraId="7F0905B4" w14:textId="3F60DB72" w:rsidR="00E50EE0" w:rsidRPr="00F6333B" w:rsidRDefault="00E50EE0" w:rsidP="00E50EE0">
      <w:pPr>
        <w:spacing w:line="247" w:lineRule="auto"/>
        <w:rPr>
          <w:rFonts w:eastAsia="Times New Roman"/>
          <w:kern w:val="0"/>
          <w:sz w:val="21"/>
          <w:szCs w:val="21"/>
        </w:rPr>
      </w:pPr>
      <w:r w:rsidRPr="00F6333B">
        <w:rPr>
          <w:rFonts w:eastAsia="Times New Roman"/>
          <w:b/>
          <w:bCs/>
          <w:kern w:val="0"/>
          <w:sz w:val="21"/>
          <w:szCs w:val="21"/>
        </w:rPr>
        <w:t>Live by Faith</w:t>
      </w:r>
    </w:p>
    <w:p w14:paraId="182CC7F9"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One of the most profound lessons from Habakkuk is the call to live by faith. "But the righteous will live by his faith" (Habakkuk 2:4). This verse is a cornerstone of Christian belief, reminding us that our righteousness comes through faith in God, not through our own efforts.</w:t>
      </w:r>
    </w:p>
    <w:p w14:paraId="04F34D5A" w14:textId="77777777" w:rsidR="00E50EE0" w:rsidRDefault="00E50EE0" w:rsidP="00E50EE0">
      <w:pPr>
        <w:spacing w:line="247" w:lineRule="auto"/>
      </w:pPr>
      <w:r w:rsidRPr="00F6333B">
        <w:rPr>
          <w:rFonts w:eastAsia="Times New Roman"/>
          <w:kern w:val="0"/>
          <w:sz w:val="21"/>
          <w:szCs w:val="21"/>
        </w:rPr>
        <w:t>1. How can you maintain faith when facing situations that seem unjust or unanswered by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challenges that test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living by faith require patience and trust in God's timing and plans?</w:t>
      </w:r>
    </w:p>
    <w:p w14:paraId="6E595C0B" w14:textId="0E62F23A" w:rsidR="00E50EE0" w:rsidRPr="00F6333B" w:rsidRDefault="00E50EE0" w:rsidP="00E50EE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Consequences of Pride</w:t>
      </w:r>
    </w:p>
    <w:p w14:paraId="752CF978"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Habakkuk warns against the dangers of pride, stating, "Indeed, wine betrays the proud man, who is never at rest" (Habakkuk 2:5). Pride leads to restlessness and dissatisfaction, whereas humility before God brings peace and contentment.</w:t>
      </w:r>
    </w:p>
    <w:p w14:paraId="596B6AF3"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recognizing pride in our lives help us avoid the consequences described in Habakkuk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leads to destructive outcomes, as seen in Habakkuk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pride and its potential consequences in your daily life? </w:t>
      </w:r>
    </w:p>
    <w:p w14:paraId="4BE7F68B" w14:textId="77777777" w:rsidR="00E50EE0" w:rsidRDefault="00E50EE0" w:rsidP="00E50EE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044D17" w14:textId="77777777" w:rsidR="00E50EE0" w:rsidRDefault="00E50EE0">
      <w:pPr>
        <w:spacing w:after="0" w:line="240" w:lineRule="auto"/>
        <w:rPr>
          <w:rFonts w:eastAsia="Times New Roman"/>
          <w:b/>
          <w:bCs/>
          <w:kern w:val="0"/>
          <w:sz w:val="21"/>
          <w:szCs w:val="21"/>
        </w:rPr>
      </w:pPr>
      <w:r>
        <w:rPr>
          <w:rFonts w:eastAsia="Times New Roman"/>
          <w:b/>
          <w:bCs/>
          <w:kern w:val="0"/>
          <w:sz w:val="21"/>
          <w:szCs w:val="21"/>
        </w:rPr>
        <w:br w:type="page"/>
      </w:r>
    </w:p>
    <w:p w14:paraId="04D77173" w14:textId="77777777" w:rsidR="00E50EE0" w:rsidRDefault="00E50EE0" w:rsidP="00E50EE0">
      <w:pPr>
        <w:spacing w:line="247" w:lineRule="auto"/>
        <w:rPr>
          <w:rFonts w:eastAsia="Times New Roman"/>
          <w:b/>
          <w:bCs/>
          <w:kern w:val="0"/>
          <w:sz w:val="21"/>
          <w:szCs w:val="21"/>
        </w:rPr>
      </w:pPr>
    </w:p>
    <w:p w14:paraId="08F2DDF2" w14:textId="090E4E1D" w:rsidR="00E50EE0" w:rsidRPr="00F6333B" w:rsidRDefault="00E50EE0" w:rsidP="00E50EE0">
      <w:pPr>
        <w:spacing w:line="247" w:lineRule="auto"/>
        <w:rPr>
          <w:rFonts w:eastAsia="Times New Roman"/>
          <w:kern w:val="0"/>
          <w:sz w:val="21"/>
          <w:szCs w:val="21"/>
        </w:rPr>
      </w:pPr>
      <w:r w:rsidRPr="00F6333B">
        <w:rPr>
          <w:rFonts w:eastAsia="Times New Roman"/>
          <w:b/>
          <w:bCs/>
          <w:kern w:val="0"/>
          <w:sz w:val="21"/>
          <w:szCs w:val="21"/>
        </w:rPr>
        <w:t>Acknowledge God's Justice</w:t>
      </w:r>
    </w:p>
    <w:p w14:paraId="68395571"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The book emphasizes that God’s justice will ultimately prevail. "Woe to him who builds a city with bloodshed and establishes a town by iniquity!" (Habakkuk 2:12). This serves as a reminder that God sees all and will bring justice in His time.</w:t>
      </w:r>
    </w:p>
    <w:p w14:paraId="7A8FC9A8"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trust God's justice when facing situations that seem unfair or unjust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justice is important when dealing with personal or societal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justice in your daily interactions? </w:t>
      </w:r>
    </w:p>
    <w:p w14:paraId="79382AAA" w14:textId="77777777" w:rsidR="00E50EE0" w:rsidRPr="00F6333B" w:rsidRDefault="00E50EE0" w:rsidP="00E50EE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Worship the One True God</w:t>
      </w:r>
    </w:p>
    <w:p w14:paraId="7AC9A6AD"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Habakkuk calls us to worship God alone, highlighting the futility of idols. "What use is an idol, that a craftsman should carve it?" (Habakkuk 2:18). This encourages us to focus our worship and devotion on the Creator, not on created things.</w:t>
      </w:r>
    </w:p>
    <w:p w14:paraId="250C42D8"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maintain faith in God's sovereignty when witnessing injustice in the world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challenges to strengthen our worship and reliance on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worship of God amidst life's distractions and uncertainties? </w:t>
      </w:r>
    </w:p>
    <w:p w14:paraId="1232EDB6" w14:textId="77777777" w:rsidR="00E50EE0" w:rsidRDefault="00E50EE0" w:rsidP="00E50EE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E7D62A" w14:textId="77777777" w:rsidR="00E50EE0" w:rsidRDefault="00E50EE0">
      <w:pPr>
        <w:spacing w:after="0" w:line="240" w:lineRule="auto"/>
        <w:rPr>
          <w:rFonts w:eastAsia="Times New Roman"/>
          <w:b/>
          <w:bCs/>
          <w:kern w:val="0"/>
          <w:sz w:val="21"/>
          <w:szCs w:val="21"/>
        </w:rPr>
      </w:pPr>
      <w:r>
        <w:rPr>
          <w:rFonts w:eastAsia="Times New Roman"/>
          <w:b/>
          <w:bCs/>
          <w:kern w:val="0"/>
          <w:sz w:val="21"/>
          <w:szCs w:val="21"/>
        </w:rPr>
        <w:br w:type="page"/>
      </w:r>
    </w:p>
    <w:p w14:paraId="7EBFAA5A" w14:textId="77777777" w:rsidR="00E50EE0" w:rsidRDefault="00E50EE0" w:rsidP="00E50EE0">
      <w:pPr>
        <w:spacing w:line="247" w:lineRule="auto"/>
        <w:rPr>
          <w:rFonts w:eastAsia="Times New Roman"/>
          <w:b/>
          <w:bCs/>
          <w:kern w:val="0"/>
          <w:sz w:val="21"/>
          <w:szCs w:val="21"/>
        </w:rPr>
      </w:pPr>
    </w:p>
    <w:p w14:paraId="626D2605" w14:textId="280FBC83" w:rsidR="00E50EE0" w:rsidRPr="00F6333B" w:rsidRDefault="00E50EE0" w:rsidP="00E50EE0">
      <w:pPr>
        <w:spacing w:line="247" w:lineRule="auto"/>
        <w:rPr>
          <w:rFonts w:eastAsia="Times New Roman"/>
          <w:kern w:val="0"/>
          <w:sz w:val="21"/>
          <w:szCs w:val="21"/>
        </w:rPr>
      </w:pPr>
      <w:r w:rsidRPr="00F6333B">
        <w:rPr>
          <w:rFonts w:eastAsia="Times New Roman"/>
          <w:b/>
          <w:bCs/>
          <w:kern w:val="0"/>
          <w:sz w:val="21"/>
          <w:szCs w:val="21"/>
        </w:rPr>
        <w:t>Rejoice in the Lord Always</w:t>
      </w:r>
    </w:p>
    <w:p w14:paraId="10586795"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Despite the challenges he faces, Habakkuk chooses to rejoice in God. "Yet I will exult in the LORD; I will rejoice in the God of my salvation!" (Habakkuk 3:18). This teaches us to find joy in God, regardless of our circumstances.</w:t>
      </w:r>
    </w:p>
    <w:p w14:paraId="2A8A89D6"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find reasons to rejoice in the Lord during times of injustice and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joy in God is important when facing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rejoice in the Lord amidst uncertainty and doubt? </w:t>
      </w:r>
    </w:p>
    <w:p w14:paraId="1FD68DE4" w14:textId="77777777" w:rsidR="00E50EE0" w:rsidRPr="00F6333B" w:rsidRDefault="00E50EE0" w:rsidP="00E50EE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Strength in God</w:t>
      </w:r>
    </w:p>
    <w:p w14:paraId="050E31AF"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Finally, Habakkuk concludes with a powerful declaration of God’s strength. "The Lord GOD is my strength; He makes my feet like those of a deer; He makes me walk upon the heights" (Habakkuk 3:19). This reminds us that our strength comes from God, enabling us to rise above life’s challenges.</w:t>
      </w:r>
    </w:p>
    <w:p w14:paraId="0C94AF7D"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These lessons from Habakkuk encourage us to deepen our faith, trust in God’s plan, and live righteously in a world that often seems uncertain.</w:t>
      </w:r>
    </w:p>
    <w:p w14:paraId="3F1D08A1" w14:textId="77777777" w:rsidR="00E50EE0" w:rsidRPr="001B37DC" w:rsidRDefault="00E50EE0" w:rsidP="00E50EE0">
      <w:pPr>
        <w:spacing w:line="247" w:lineRule="auto"/>
        <w:rPr>
          <w:rFonts w:eastAsia="Times New Roman"/>
          <w:kern w:val="0"/>
          <w:sz w:val="21"/>
          <w:szCs w:val="21"/>
        </w:rPr>
      </w:pPr>
      <w:r w:rsidRPr="00F6333B">
        <w:rPr>
          <w:rFonts w:eastAsia="Times New Roman"/>
          <w:kern w:val="0"/>
          <w:sz w:val="21"/>
          <w:szCs w:val="21"/>
        </w:rPr>
        <w:t>1. How can you find strength in God when facing situations that seem unjust or overwhelming?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strength is crucial during times of doubt or confusion?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strength in challenging circumstances?</w:t>
      </w:r>
      <w:r w:rsidRPr="001B37DC">
        <w:br w:type="page"/>
      </w:r>
    </w:p>
    <w:p w14:paraId="57E0E77F" w14:textId="77777777" w:rsidR="00E50EE0" w:rsidRPr="00E50EE0" w:rsidRDefault="00E50EE0" w:rsidP="00E50EE0">
      <w:pPr>
        <w:spacing w:line="247" w:lineRule="auto"/>
        <w:jc w:val="center"/>
        <w:outlineLvl w:val="0"/>
        <w:rPr>
          <w:rFonts w:eastAsia="Times New Roman"/>
          <w:b/>
          <w:bCs/>
          <w:kern w:val="36"/>
          <w:sz w:val="32"/>
          <w:szCs w:val="32"/>
        </w:rPr>
      </w:pPr>
      <w:r w:rsidRPr="00E50EE0">
        <w:rPr>
          <w:rFonts w:eastAsia="Times New Roman"/>
          <w:b/>
          <w:bCs/>
          <w:kern w:val="36"/>
          <w:sz w:val="32"/>
          <w:szCs w:val="32"/>
        </w:rPr>
        <w:t>Habakkuk 2 Teaching Points and Bible Study Questions</w:t>
      </w:r>
    </w:p>
    <w:p w14:paraId="6A1DD943" w14:textId="19F74AD0" w:rsidR="00E50EE0" w:rsidRPr="00F6333B" w:rsidRDefault="00E50EE0" w:rsidP="00E50EE0">
      <w:pPr>
        <w:spacing w:line="247" w:lineRule="auto"/>
        <w:rPr>
          <w:rFonts w:eastAsia="Times New Roman"/>
          <w:kern w:val="0"/>
          <w:sz w:val="21"/>
          <w:szCs w:val="21"/>
        </w:rPr>
      </w:pPr>
      <w:r w:rsidRPr="00F6333B">
        <w:rPr>
          <w:rFonts w:eastAsia="Times New Roman"/>
          <w:b/>
          <w:bCs/>
          <w:kern w:val="0"/>
          <w:sz w:val="21"/>
          <w:szCs w:val="21"/>
        </w:rPr>
        <w:t>Embrace the Vision</w:t>
      </w:r>
    </w:p>
    <w:p w14:paraId="1624CF49"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In Habakkuk 2:2, the Lord instructs, "Write down this vision and clearly inscribe it on tablets, so that a herald may run with it." This teaches us the importance of clarity and communication. When God gives us a vision or purpose, we should make it clear and accessible, not just for ourselves but for others who may be inspired or guided by it. Embrace the vision God has for your life and share it boldly.</w:t>
      </w:r>
    </w:p>
    <w:p w14:paraId="1D30E53C"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actively embrace and implement a vision that seems delayed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is essential when waiting for a vision to unfold?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faithful while anticipating the fulfillment of a vision? </w:t>
      </w:r>
    </w:p>
    <w:p w14:paraId="77D6EDBC" w14:textId="77777777" w:rsidR="00E50EE0" w:rsidRPr="00F6333B" w:rsidRDefault="00E50EE0" w:rsidP="00E50EE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0B6B3551"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Verse 3 reminds us, "For the vision awaits an appointed time; it testifies of the end and will not lie. Though it lingers, wait for it, since it will surely come and will not delay." Patience is a virtue, especially when it comes to God's promises. Trust that His timing is perfect, even when it seems like things are taking longer than expected. His plans are always worth the wait.</w:t>
      </w:r>
    </w:p>
    <w:p w14:paraId="2AE92D2F"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practice patience while waiting for God's promises to unfold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can strengthen your faith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perfect timing in your personal journey? </w:t>
      </w:r>
    </w:p>
    <w:p w14:paraId="2BC041D1" w14:textId="77777777" w:rsidR="00E50EE0" w:rsidRDefault="00E50EE0" w:rsidP="00E50EE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BB968C" w14:textId="77777777" w:rsidR="00E50EE0" w:rsidRDefault="00E50EE0">
      <w:pPr>
        <w:spacing w:after="0" w:line="240" w:lineRule="auto"/>
        <w:rPr>
          <w:rFonts w:eastAsia="Times New Roman"/>
          <w:b/>
          <w:bCs/>
          <w:kern w:val="0"/>
          <w:sz w:val="21"/>
          <w:szCs w:val="21"/>
        </w:rPr>
      </w:pPr>
      <w:r>
        <w:rPr>
          <w:rFonts w:eastAsia="Times New Roman"/>
          <w:b/>
          <w:bCs/>
          <w:kern w:val="0"/>
          <w:sz w:val="21"/>
          <w:szCs w:val="21"/>
        </w:rPr>
        <w:br w:type="page"/>
      </w:r>
    </w:p>
    <w:p w14:paraId="1040EB15" w14:textId="77777777" w:rsidR="00E50EE0" w:rsidRDefault="00E50EE0" w:rsidP="00E50EE0">
      <w:pPr>
        <w:spacing w:line="247" w:lineRule="auto"/>
        <w:rPr>
          <w:rFonts w:eastAsia="Times New Roman"/>
          <w:b/>
          <w:bCs/>
          <w:kern w:val="0"/>
          <w:sz w:val="21"/>
          <w:szCs w:val="21"/>
        </w:rPr>
      </w:pPr>
    </w:p>
    <w:p w14:paraId="4E7725DC" w14:textId="248B54CC" w:rsidR="00E50EE0" w:rsidRPr="00F6333B" w:rsidRDefault="00E50EE0" w:rsidP="00E50EE0">
      <w:pPr>
        <w:spacing w:line="247" w:lineRule="auto"/>
        <w:rPr>
          <w:rFonts w:eastAsia="Times New Roman"/>
          <w:kern w:val="0"/>
          <w:sz w:val="21"/>
          <w:szCs w:val="21"/>
        </w:rPr>
      </w:pPr>
      <w:r w:rsidRPr="00F6333B">
        <w:rPr>
          <w:rFonts w:eastAsia="Times New Roman"/>
          <w:b/>
          <w:bCs/>
          <w:kern w:val="0"/>
          <w:sz w:val="21"/>
          <w:szCs w:val="21"/>
        </w:rPr>
        <w:t>Live by Faith</w:t>
      </w:r>
    </w:p>
    <w:p w14:paraId="4BF45531"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 xml:space="preserve">"The righteous will live by faith," declares Habakkuk 2:4. This foundational truth encourages us to rely on faith rather than sight. In a world full of uncertainties, our faith in God provides stability and direction. Let your life be a testament to the power of faith, trusting in God's promises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unwavering love.</w:t>
      </w:r>
    </w:p>
    <w:p w14:paraId="777524B2"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apply "living by faith"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in God's timing and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living by faith require patience and perseverance in challenging situations? </w:t>
      </w:r>
    </w:p>
    <w:p w14:paraId="640DB015" w14:textId="77777777" w:rsidR="00E50EE0" w:rsidRPr="00F6333B" w:rsidRDefault="00E50EE0" w:rsidP="00E50EE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Beware of Pride</w:t>
      </w:r>
    </w:p>
    <w:p w14:paraId="7C28F35C"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Verse 4 also warns, "Behold, his soul is puffed up; it is not upright within him." Pride can lead us astray, making us rely on our own understanding rather than God's wisdom. Stay humble and seek God's guidance in all things, recognizing that true strength comes from Him.</w:t>
      </w:r>
    </w:p>
    <w:p w14:paraId="4A0D198A"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recognize and address pride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can lead to destructive behaviors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in your personal and professional life? </w:t>
      </w:r>
    </w:p>
    <w:p w14:paraId="4F6376C6" w14:textId="77777777" w:rsidR="00E50EE0" w:rsidRDefault="00E50EE0" w:rsidP="00E50EE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EC4A1A" w14:textId="77777777" w:rsidR="00E50EE0" w:rsidRDefault="00E50EE0">
      <w:pPr>
        <w:spacing w:after="0" w:line="240" w:lineRule="auto"/>
        <w:rPr>
          <w:rFonts w:eastAsia="Times New Roman"/>
          <w:b/>
          <w:bCs/>
          <w:kern w:val="0"/>
          <w:sz w:val="21"/>
          <w:szCs w:val="21"/>
        </w:rPr>
      </w:pPr>
      <w:r>
        <w:rPr>
          <w:rFonts w:eastAsia="Times New Roman"/>
          <w:b/>
          <w:bCs/>
          <w:kern w:val="0"/>
          <w:sz w:val="21"/>
          <w:szCs w:val="21"/>
        </w:rPr>
        <w:br w:type="page"/>
      </w:r>
    </w:p>
    <w:p w14:paraId="121A1CF0" w14:textId="77777777" w:rsidR="00E50EE0" w:rsidRDefault="00E50EE0" w:rsidP="00E50EE0">
      <w:pPr>
        <w:spacing w:line="247" w:lineRule="auto"/>
        <w:rPr>
          <w:rFonts w:eastAsia="Times New Roman"/>
          <w:b/>
          <w:bCs/>
          <w:kern w:val="0"/>
          <w:sz w:val="21"/>
          <w:szCs w:val="21"/>
        </w:rPr>
      </w:pPr>
    </w:p>
    <w:p w14:paraId="7399AC8E" w14:textId="01E3900E" w:rsidR="00E50EE0" w:rsidRPr="00F6333B" w:rsidRDefault="00E50EE0" w:rsidP="00E50EE0">
      <w:pPr>
        <w:spacing w:line="247" w:lineRule="auto"/>
        <w:rPr>
          <w:rFonts w:eastAsia="Times New Roman"/>
          <w:kern w:val="0"/>
          <w:sz w:val="21"/>
          <w:szCs w:val="21"/>
        </w:rPr>
      </w:pPr>
      <w:r w:rsidRPr="00F6333B">
        <w:rPr>
          <w:rFonts w:eastAsia="Times New Roman"/>
          <w:b/>
          <w:bCs/>
          <w:kern w:val="0"/>
          <w:sz w:val="21"/>
          <w:szCs w:val="21"/>
        </w:rPr>
        <w:t>Avoid Greed</w:t>
      </w:r>
    </w:p>
    <w:p w14:paraId="697DB33A"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 xml:space="preserve">Habakkuk 2:5 cautions against greed, stating, "Indeed, wine betrays him; he is arrogant and never at rest. Because he enlarges his appetite like </w:t>
      </w:r>
      <w:proofErr w:type="spellStart"/>
      <w:r w:rsidRPr="00F6333B">
        <w:rPr>
          <w:rFonts w:eastAsia="Times New Roman"/>
          <w:kern w:val="0"/>
          <w:sz w:val="21"/>
          <w:szCs w:val="21"/>
        </w:rPr>
        <w:t>Sheol</w:t>
      </w:r>
      <w:proofErr w:type="spellEnd"/>
      <w:r w:rsidRPr="00F6333B">
        <w:rPr>
          <w:rFonts w:eastAsia="Times New Roman"/>
          <w:kern w:val="0"/>
          <w:sz w:val="21"/>
          <w:szCs w:val="21"/>
        </w:rPr>
        <w:t xml:space="preserve"> and like death is never satisfied." Greed can consume us, leading to a never-ending cycle of dissatisfaction. Instead, find contentment in God's provision and focus on eternal treasures.</w:t>
      </w:r>
    </w:p>
    <w:p w14:paraId="22B8C18A" w14:textId="77777777" w:rsidR="00E50EE0" w:rsidRDefault="00E50EE0" w:rsidP="00E50EE0">
      <w:pPr>
        <w:spacing w:line="247" w:lineRule="auto"/>
      </w:pPr>
      <w:r w:rsidRPr="00F6333B">
        <w:rPr>
          <w:rFonts w:eastAsia="Times New Roman"/>
          <w:kern w:val="0"/>
          <w:sz w:val="21"/>
          <w:szCs w:val="21"/>
        </w:rPr>
        <w:t>1. How can you identify and resist greed in your daily financial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greed leads to dissatisfaction despite material wealth?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contentment over greed?</w:t>
      </w:r>
    </w:p>
    <w:p w14:paraId="5611BE61" w14:textId="75A053B8" w:rsidR="00E50EE0" w:rsidRPr="00F6333B" w:rsidRDefault="00E50EE0" w:rsidP="00E50EE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Injustice</w:t>
      </w:r>
    </w:p>
    <w:p w14:paraId="01C17585"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Verses 6-8 highlight the repercussions of unjust gain: "Woe to him who piles up stolen goods and makes himself wealthy by extortion!" Injustice may seem profitable in the short term, but it ultimately leads to downfall. Uphold justice and integrity, knowing that God sees and rewards righteousness.</w:t>
      </w:r>
    </w:p>
    <w:p w14:paraId="75C62077"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actively address and challenge injustice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injustice can lead to societal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fairness and justice in your daily interactions? </w:t>
      </w:r>
    </w:p>
    <w:p w14:paraId="18B1B93C" w14:textId="77777777" w:rsidR="00E50EE0" w:rsidRDefault="00E50EE0" w:rsidP="00E50EE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9F7799" w14:textId="77777777" w:rsidR="00E50EE0" w:rsidRDefault="00E50EE0">
      <w:pPr>
        <w:spacing w:after="0" w:line="240" w:lineRule="auto"/>
        <w:rPr>
          <w:rFonts w:eastAsia="Times New Roman"/>
          <w:b/>
          <w:bCs/>
          <w:kern w:val="0"/>
          <w:sz w:val="21"/>
          <w:szCs w:val="21"/>
        </w:rPr>
      </w:pPr>
      <w:r>
        <w:rPr>
          <w:rFonts w:eastAsia="Times New Roman"/>
          <w:b/>
          <w:bCs/>
          <w:kern w:val="0"/>
          <w:sz w:val="21"/>
          <w:szCs w:val="21"/>
        </w:rPr>
        <w:br w:type="page"/>
      </w:r>
    </w:p>
    <w:p w14:paraId="3BC445C5" w14:textId="77777777" w:rsidR="00E50EE0" w:rsidRDefault="00E50EE0" w:rsidP="00E50EE0">
      <w:pPr>
        <w:spacing w:line="247" w:lineRule="auto"/>
        <w:rPr>
          <w:rFonts w:eastAsia="Times New Roman"/>
          <w:b/>
          <w:bCs/>
          <w:kern w:val="0"/>
          <w:sz w:val="21"/>
          <w:szCs w:val="21"/>
        </w:rPr>
      </w:pPr>
    </w:p>
    <w:p w14:paraId="4CD87B6E" w14:textId="79BBFC20" w:rsidR="00E50EE0" w:rsidRPr="00F6333B" w:rsidRDefault="00E50EE0" w:rsidP="00E50EE0">
      <w:pPr>
        <w:spacing w:line="247" w:lineRule="auto"/>
        <w:rPr>
          <w:rFonts w:eastAsia="Times New Roman"/>
          <w:kern w:val="0"/>
          <w:sz w:val="21"/>
          <w:szCs w:val="21"/>
        </w:rPr>
      </w:pPr>
      <w:r w:rsidRPr="00F6333B">
        <w:rPr>
          <w:rFonts w:eastAsia="Times New Roman"/>
          <w:b/>
          <w:bCs/>
          <w:kern w:val="0"/>
          <w:sz w:val="21"/>
          <w:szCs w:val="21"/>
        </w:rPr>
        <w:t>The Futility of Idolatry</w:t>
      </w:r>
    </w:p>
    <w:p w14:paraId="280401A8"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Habakkuk 2:18-19 challenges the worth of idols: "What use is an idol, that a craftsman should carve it? Or an image, a teacher of lies?" Idolatry, whether in the form of material possessions or misplaced priorities, is futile. Worship the one true God, who alone is worthy of our devotion and trust.</w:t>
      </w:r>
    </w:p>
    <w:p w14:paraId="3CC04394"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identify and avoid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turn to idols instead of seeking fulfillment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God remains your primary focus over material possessions? </w:t>
      </w:r>
    </w:p>
    <w:p w14:paraId="36ED4B6D" w14:textId="77777777" w:rsidR="00E50EE0" w:rsidRPr="00F6333B" w:rsidRDefault="00E50EE0" w:rsidP="00E50EE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w:t>
      </w:r>
    </w:p>
    <w:p w14:paraId="48735316"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Verse 20 declares, "But the LORD is in His holy temple; let all the earth be silent before Him." This powerful reminder of God's sovereignty calls us to reverence and awe. In the midst of chaos, remember that God is in control, and His plans will prevail.</w:t>
      </w:r>
    </w:p>
    <w:p w14:paraId="0B475F91"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trust God's sovereignty when facing injustice or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align your actions with God's sovereign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sovereignty can bring peace during challenging times? </w:t>
      </w:r>
    </w:p>
    <w:p w14:paraId="12BD166C" w14:textId="77777777" w:rsidR="00E50EE0" w:rsidRDefault="00E50EE0" w:rsidP="00E50EE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A9EEFE" w14:textId="77777777" w:rsidR="00E50EE0" w:rsidRDefault="00E50EE0">
      <w:pPr>
        <w:spacing w:after="0" w:line="240" w:lineRule="auto"/>
        <w:rPr>
          <w:rFonts w:eastAsia="Times New Roman"/>
          <w:b/>
          <w:bCs/>
          <w:kern w:val="0"/>
          <w:sz w:val="21"/>
          <w:szCs w:val="21"/>
        </w:rPr>
      </w:pPr>
      <w:r>
        <w:rPr>
          <w:rFonts w:eastAsia="Times New Roman"/>
          <w:b/>
          <w:bCs/>
          <w:kern w:val="0"/>
          <w:sz w:val="21"/>
          <w:szCs w:val="21"/>
        </w:rPr>
        <w:br w:type="page"/>
      </w:r>
    </w:p>
    <w:p w14:paraId="5361DCC2" w14:textId="77777777" w:rsidR="00E50EE0" w:rsidRDefault="00E50EE0" w:rsidP="00E50EE0">
      <w:pPr>
        <w:spacing w:line="247" w:lineRule="auto"/>
        <w:rPr>
          <w:rFonts w:eastAsia="Times New Roman"/>
          <w:b/>
          <w:bCs/>
          <w:kern w:val="0"/>
          <w:sz w:val="21"/>
          <w:szCs w:val="21"/>
        </w:rPr>
      </w:pPr>
    </w:p>
    <w:p w14:paraId="4C29F8B8" w14:textId="2A427A7D" w:rsidR="00E50EE0" w:rsidRPr="00F6333B" w:rsidRDefault="00E50EE0" w:rsidP="00E50EE0">
      <w:pPr>
        <w:spacing w:line="247" w:lineRule="auto"/>
        <w:rPr>
          <w:rFonts w:eastAsia="Times New Roman"/>
          <w:kern w:val="0"/>
          <w:sz w:val="21"/>
          <w:szCs w:val="21"/>
        </w:rPr>
      </w:pPr>
      <w:r w:rsidRPr="00F6333B">
        <w:rPr>
          <w:rFonts w:eastAsia="Times New Roman"/>
          <w:b/>
          <w:bCs/>
          <w:kern w:val="0"/>
          <w:sz w:val="21"/>
          <w:szCs w:val="21"/>
        </w:rPr>
        <w:t>The Certainty of Judgment</w:t>
      </w:r>
    </w:p>
    <w:p w14:paraId="013789C8"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Throughout Habakkuk 2, we see that God's judgment is certain for those who oppose His ways. This serves as a sobering reminder to align our lives with His will. Seek His forgiveness and grace, knowing that His judgment is just and His mercy is abundant.</w:t>
      </w:r>
    </w:p>
    <w:p w14:paraId="4AAD7674"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prepare your heart for God's certain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judgment impacts your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God's justice and righteousness? </w:t>
      </w:r>
    </w:p>
    <w:p w14:paraId="7BA60DD7" w14:textId="77777777" w:rsidR="00E50EE0" w:rsidRPr="00F6333B" w:rsidRDefault="00E50EE0" w:rsidP="00E50EE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Glory of the Lord</w:t>
      </w:r>
    </w:p>
    <w:p w14:paraId="2C6DE446"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Finally, verse 14 proclaims, "For the earth will be filled with the knowledge of the glory of the LORD as the waters cover the sea." This vision of God's glory filling the earth inspires hope and anticipation. Live in a way that reflects His glory, sharing His love and truth with the world around you.</w:t>
      </w:r>
    </w:p>
    <w:p w14:paraId="0EDB0BF4" w14:textId="77777777" w:rsidR="00E50EE0" w:rsidRPr="001B37DC" w:rsidRDefault="00E50EE0" w:rsidP="00E50EE0">
      <w:pPr>
        <w:spacing w:line="247" w:lineRule="auto"/>
        <w:rPr>
          <w:rFonts w:eastAsia="Times New Roman"/>
          <w:kern w:val="0"/>
          <w:sz w:val="21"/>
          <w:szCs w:val="21"/>
        </w:rPr>
      </w:pPr>
      <w:r w:rsidRPr="00F6333B">
        <w:rPr>
          <w:rFonts w:eastAsia="Times New Roman"/>
          <w:kern w:val="0"/>
          <w:sz w:val="21"/>
          <w:szCs w:val="21"/>
        </w:rPr>
        <w:t>1. How can you actively reflect the glory of the Lord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glory can transform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recognize and celebrate the glory of the Lord in your community?</w:t>
      </w:r>
      <w:r w:rsidRPr="001B37DC">
        <w:br w:type="page"/>
      </w:r>
    </w:p>
    <w:p w14:paraId="04663DCD" w14:textId="77777777" w:rsidR="00E50EE0" w:rsidRPr="00E50EE0" w:rsidRDefault="00E50EE0" w:rsidP="00E50EE0">
      <w:pPr>
        <w:spacing w:line="247" w:lineRule="auto"/>
        <w:jc w:val="center"/>
        <w:outlineLvl w:val="0"/>
        <w:rPr>
          <w:rFonts w:eastAsia="Times New Roman"/>
          <w:b/>
          <w:bCs/>
          <w:kern w:val="36"/>
          <w:sz w:val="32"/>
          <w:szCs w:val="32"/>
        </w:rPr>
      </w:pPr>
      <w:r w:rsidRPr="00E50EE0">
        <w:rPr>
          <w:rFonts w:eastAsia="Times New Roman"/>
          <w:b/>
          <w:bCs/>
          <w:kern w:val="36"/>
          <w:sz w:val="32"/>
          <w:szCs w:val="32"/>
        </w:rPr>
        <w:t>Habakkuk 3 Teaching Points and Bible Study Questions</w:t>
      </w:r>
    </w:p>
    <w:p w14:paraId="615D90C0" w14:textId="6C5EE606" w:rsidR="00E50EE0" w:rsidRPr="00F6333B" w:rsidRDefault="00E50EE0" w:rsidP="00E50EE0">
      <w:pPr>
        <w:spacing w:line="247" w:lineRule="auto"/>
        <w:rPr>
          <w:rFonts w:eastAsia="Times New Roman"/>
          <w:kern w:val="0"/>
          <w:sz w:val="21"/>
          <w:szCs w:val="21"/>
        </w:rPr>
      </w:pPr>
      <w:r w:rsidRPr="00F6333B">
        <w:rPr>
          <w:rFonts w:eastAsia="Times New Roman"/>
          <w:b/>
          <w:bCs/>
          <w:kern w:val="0"/>
          <w:sz w:val="21"/>
          <w:szCs w:val="21"/>
        </w:rPr>
        <w:t>Rejoice in the Lord, Regardless of Circumstances</w:t>
      </w:r>
    </w:p>
    <w:p w14:paraId="5D870731"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Habakkuk 3 teaches us the profound lesson of finding joy in God, even when life seems bleak. The prophet declares, "Yet I will exult in the LORD; I will rejoice in the God of my salvation!" (Habakkuk 3:18). This is a powerful reminder that our joy is not dependent on our circumstances but on our relationship with God. When we focus on His eternal promises, we can find peace and happiness, no matter what challenges we face.</w:t>
      </w:r>
    </w:p>
    <w:p w14:paraId="202BBCCB"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find joy in God when facing difficult or uncertain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in the Lord is important, even when circumstances are challenging?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a joyful spirit despite life's hardships? </w:t>
      </w:r>
    </w:p>
    <w:p w14:paraId="48F670FE" w14:textId="77777777" w:rsidR="00E50EE0" w:rsidRPr="00F6333B" w:rsidRDefault="00E50EE0" w:rsidP="00E50EE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3159916C"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The chapter emphasizes God's control over all things. Habakkuk acknowledges, "You marched across the earth with fury; You threshed the nations in wrath" (Habakkuk 3:12). This imagery reminds us that God is sovereign over the entire universe. Trusting in His plan, even when we don't understand it, allows us to rest in His wisdom and timing.</w:t>
      </w:r>
    </w:p>
    <w:p w14:paraId="542CAB35"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strengthen your trust in God's sovereignty during uncertain times, as Habakkuk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Habakkuk's trust in God's plan is crucial for facing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sovereignty in your daily decisions? </w:t>
      </w:r>
    </w:p>
    <w:p w14:paraId="3FC4E38A" w14:textId="77777777" w:rsidR="00E50EE0" w:rsidRDefault="00E50EE0" w:rsidP="00E50EE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ABDE3F" w14:textId="77777777" w:rsidR="00E50EE0" w:rsidRDefault="00E50EE0">
      <w:pPr>
        <w:spacing w:after="0" w:line="240" w:lineRule="auto"/>
        <w:rPr>
          <w:rFonts w:eastAsia="Times New Roman"/>
          <w:b/>
          <w:bCs/>
          <w:kern w:val="0"/>
          <w:sz w:val="21"/>
          <w:szCs w:val="21"/>
        </w:rPr>
      </w:pPr>
      <w:r>
        <w:rPr>
          <w:rFonts w:eastAsia="Times New Roman"/>
          <w:b/>
          <w:bCs/>
          <w:kern w:val="0"/>
          <w:sz w:val="21"/>
          <w:szCs w:val="21"/>
        </w:rPr>
        <w:br w:type="page"/>
      </w:r>
    </w:p>
    <w:p w14:paraId="41660BA9" w14:textId="77777777" w:rsidR="00E50EE0" w:rsidRDefault="00E50EE0" w:rsidP="00E50EE0">
      <w:pPr>
        <w:spacing w:line="247" w:lineRule="auto"/>
        <w:rPr>
          <w:rFonts w:eastAsia="Times New Roman"/>
          <w:b/>
          <w:bCs/>
          <w:kern w:val="0"/>
          <w:sz w:val="21"/>
          <w:szCs w:val="21"/>
        </w:rPr>
      </w:pPr>
    </w:p>
    <w:p w14:paraId="50B0FB53" w14:textId="3479D826" w:rsidR="00E50EE0" w:rsidRPr="00F6333B" w:rsidRDefault="00E50EE0" w:rsidP="00E50EE0">
      <w:pPr>
        <w:spacing w:line="247" w:lineRule="auto"/>
        <w:rPr>
          <w:rFonts w:eastAsia="Times New Roman"/>
          <w:kern w:val="0"/>
          <w:sz w:val="21"/>
          <w:szCs w:val="21"/>
        </w:rPr>
      </w:pPr>
      <w:r w:rsidRPr="00F6333B">
        <w:rPr>
          <w:rFonts w:eastAsia="Times New Roman"/>
          <w:b/>
          <w:bCs/>
          <w:kern w:val="0"/>
          <w:sz w:val="21"/>
          <w:szCs w:val="21"/>
        </w:rPr>
        <w:t>Remember God's Past Faithfulness</w:t>
      </w:r>
    </w:p>
    <w:p w14:paraId="30A68EA6"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Habakkuk reflects on God's mighty deeds in history, saying, "LORD, I have heard the report of You; I stand in awe of Your deeds" (Habakkuk 3:2). By recalling how God has been faithful in the past, we can strengthen our faith for the present and future. Remembering His past works encourages us to trust that He will continue to be faithful.</w:t>
      </w:r>
    </w:p>
    <w:p w14:paraId="00BB3493"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recalling God's past faithfulness strengthen your trust during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God's past actions is crucial for maintaining hope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in your daily life? </w:t>
      </w:r>
    </w:p>
    <w:p w14:paraId="28DC9CB5" w14:textId="77777777" w:rsidR="00E50EE0" w:rsidRPr="00F6333B" w:rsidRDefault="00E50EE0" w:rsidP="00E50EE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God's Strength</w:t>
      </w:r>
    </w:p>
    <w:p w14:paraId="3274932A"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The prophet concludes with a declaration of strength: "The Lord GOD is my strength; He makes my feet like those of a deer; He makes me walk on the heights" (Habakkuk 3:19). This verse encourages us to rely on God's strength rather than our own. When we lean on Him, we can overcome obstacles and rise above challenges with grace and agility.</w:t>
      </w:r>
    </w:p>
    <w:p w14:paraId="3D3E7535"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rely on God's strength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embracing God's strength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strength change your perspective on personal weaknesses? </w:t>
      </w:r>
    </w:p>
    <w:p w14:paraId="08277CBB" w14:textId="77777777" w:rsidR="00E50EE0" w:rsidRDefault="00E50EE0" w:rsidP="00E50EE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6EC6E2" w14:textId="77777777" w:rsidR="00E50EE0" w:rsidRDefault="00E50EE0">
      <w:pPr>
        <w:spacing w:after="0" w:line="240" w:lineRule="auto"/>
        <w:rPr>
          <w:rFonts w:eastAsia="Times New Roman"/>
          <w:b/>
          <w:bCs/>
          <w:kern w:val="0"/>
          <w:sz w:val="21"/>
          <w:szCs w:val="21"/>
        </w:rPr>
      </w:pPr>
      <w:r>
        <w:rPr>
          <w:rFonts w:eastAsia="Times New Roman"/>
          <w:b/>
          <w:bCs/>
          <w:kern w:val="0"/>
          <w:sz w:val="21"/>
          <w:szCs w:val="21"/>
        </w:rPr>
        <w:br w:type="page"/>
      </w:r>
    </w:p>
    <w:p w14:paraId="74CEBF00" w14:textId="77777777" w:rsidR="00E50EE0" w:rsidRDefault="00E50EE0" w:rsidP="00E50EE0">
      <w:pPr>
        <w:spacing w:line="247" w:lineRule="auto"/>
        <w:rPr>
          <w:rFonts w:eastAsia="Times New Roman"/>
          <w:b/>
          <w:bCs/>
          <w:kern w:val="0"/>
          <w:sz w:val="21"/>
          <w:szCs w:val="21"/>
        </w:rPr>
      </w:pPr>
    </w:p>
    <w:p w14:paraId="20234444" w14:textId="78D0941B" w:rsidR="00E50EE0" w:rsidRPr="00F6333B" w:rsidRDefault="00E50EE0" w:rsidP="00E50EE0">
      <w:pPr>
        <w:spacing w:line="247" w:lineRule="auto"/>
        <w:rPr>
          <w:rFonts w:eastAsia="Times New Roman"/>
          <w:kern w:val="0"/>
          <w:sz w:val="21"/>
          <w:szCs w:val="21"/>
        </w:rPr>
      </w:pPr>
      <w:r w:rsidRPr="00F6333B">
        <w:rPr>
          <w:rFonts w:eastAsia="Times New Roman"/>
          <w:b/>
          <w:bCs/>
          <w:kern w:val="0"/>
          <w:sz w:val="21"/>
          <w:szCs w:val="21"/>
        </w:rPr>
        <w:t>Pray with Expectation</w:t>
      </w:r>
    </w:p>
    <w:p w14:paraId="03FEA3F2"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Habakkuk's prayer is filled with expectation and hope. He prays, "Renew Your work in our days; in our time make them known" (Habakkuk 3:2). This teaches us to pray with faith, believing that God will act in our lives. Expectant prayer aligns our hearts with God's will and opens the door for His miraculous intervention.</w:t>
      </w:r>
    </w:p>
    <w:p w14:paraId="0A64C747" w14:textId="77777777" w:rsidR="00E50EE0" w:rsidRDefault="00E50EE0" w:rsidP="00E50EE0">
      <w:pPr>
        <w:spacing w:line="247" w:lineRule="auto"/>
      </w:pPr>
      <w:r w:rsidRPr="00F6333B">
        <w:rPr>
          <w:rFonts w:eastAsia="Times New Roman"/>
          <w:kern w:val="0"/>
          <w:sz w:val="21"/>
          <w:szCs w:val="21"/>
        </w:rPr>
        <w:t>1. How can you incorporate expectation into your prayers, as Habakkuk did in his song of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when you pray with expectation, and how does it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praying with expectation change your perspective on challenges, as seen in Habakkuk's response to adversity?</w:t>
      </w:r>
    </w:p>
    <w:p w14:paraId="0094EFD4" w14:textId="5A8A6580" w:rsidR="00E50EE0" w:rsidRPr="00F6333B" w:rsidRDefault="00E50EE0" w:rsidP="00E50EE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in Awe of God's Majesty</w:t>
      </w:r>
    </w:p>
    <w:p w14:paraId="6CC15455"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The chapter is a vivid portrayal of God's majesty and power. Habakkuk describes, "His splendor covered the heavens, and His praise filled the earth" (Habakkuk 3:3). This imagery invites us to stand in awe of God's greatness. Recognizing His majesty helps us to worship Him more fully and live with a sense of reverence and wonder.</w:t>
      </w:r>
    </w:p>
    <w:p w14:paraId="4FCD232F"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cultivate a sense of awe for God's majesty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majesty impacts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majesty during difficult times? </w:t>
      </w:r>
    </w:p>
    <w:p w14:paraId="75D13CD8" w14:textId="77777777" w:rsidR="00E50EE0" w:rsidRDefault="00E50EE0" w:rsidP="00E50EE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5E1A81" w14:textId="77777777" w:rsidR="00E50EE0" w:rsidRDefault="00E50EE0">
      <w:pPr>
        <w:spacing w:after="0" w:line="240" w:lineRule="auto"/>
        <w:rPr>
          <w:rFonts w:eastAsia="Times New Roman"/>
          <w:b/>
          <w:bCs/>
          <w:kern w:val="0"/>
          <w:sz w:val="21"/>
          <w:szCs w:val="21"/>
        </w:rPr>
      </w:pPr>
      <w:r>
        <w:rPr>
          <w:rFonts w:eastAsia="Times New Roman"/>
          <w:b/>
          <w:bCs/>
          <w:kern w:val="0"/>
          <w:sz w:val="21"/>
          <w:szCs w:val="21"/>
        </w:rPr>
        <w:br w:type="page"/>
      </w:r>
    </w:p>
    <w:p w14:paraId="6E162232" w14:textId="77777777" w:rsidR="00E50EE0" w:rsidRDefault="00E50EE0" w:rsidP="00E50EE0">
      <w:pPr>
        <w:spacing w:line="247" w:lineRule="auto"/>
        <w:rPr>
          <w:rFonts w:eastAsia="Times New Roman"/>
          <w:b/>
          <w:bCs/>
          <w:kern w:val="0"/>
          <w:sz w:val="21"/>
          <w:szCs w:val="21"/>
        </w:rPr>
      </w:pPr>
    </w:p>
    <w:p w14:paraId="0BCBB372" w14:textId="1F2BCAF7" w:rsidR="00E50EE0" w:rsidRPr="00F6333B" w:rsidRDefault="00E50EE0" w:rsidP="00E50EE0">
      <w:pPr>
        <w:spacing w:line="247" w:lineRule="auto"/>
        <w:rPr>
          <w:rFonts w:eastAsia="Times New Roman"/>
          <w:kern w:val="0"/>
          <w:sz w:val="21"/>
          <w:szCs w:val="21"/>
        </w:rPr>
      </w:pPr>
      <w:r w:rsidRPr="00F6333B">
        <w:rPr>
          <w:rFonts w:eastAsia="Times New Roman"/>
          <w:b/>
          <w:bCs/>
          <w:kern w:val="0"/>
          <w:sz w:val="21"/>
          <w:szCs w:val="21"/>
        </w:rPr>
        <w:t>Find Peace in God's Presence</w:t>
      </w:r>
    </w:p>
    <w:p w14:paraId="20AFC913"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Despite the turmoil around him, Habakkuk finds peace in God's presence. He writes, "I heard, and my heart pounded; my lips quivered at the sound" (Habakkuk 3:16). This teaches us that true peace comes from being in God's presence, where our fears are calmed and our hearts are stilled.</w:t>
      </w:r>
    </w:p>
    <w:p w14:paraId="12C19B46"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find peace in God's presence during times of uncertainty and fear, like Habakkuk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Habakkuk's trust in God led to peace despite his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cultivate a sense of peace in God's presence? </w:t>
      </w:r>
    </w:p>
    <w:p w14:paraId="286E76D7" w14:textId="77777777" w:rsidR="00E50EE0" w:rsidRPr="00F6333B" w:rsidRDefault="00E50EE0" w:rsidP="00E50EE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God's Justice</w:t>
      </w:r>
    </w:p>
    <w:p w14:paraId="30D1E89A"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Habakkuk acknowledges God's justice, saying, "In wrath You strode through the earth; in anger You threshed the nations" (Habakkuk 3:12). Understanding that God is just reassures us that He will ultimately set things right. This knowledge allows us to trust in His righteous judgment and live with integrity.</w:t>
      </w:r>
    </w:p>
    <w:p w14:paraId="7FD53542"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acknowledge God's justice in situations where you feel wronged or misunderstood?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through personal challenges or societal issues?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God's justice can impact your response to injustice around you? </w:t>
      </w:r>
    </w:p>
    <w:p w14:paraId="1E571B85" w14:textId="77777777" w:rsidR="00E50EE0" w:rsidRDefault="00E50EE0" w:rsidP="00E50EE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94FE08" w14:textId="77777777" w:rsidR="00E50EE0" w:rsidRDefault="00E50EE0">
      <w:pPr>
        <w:spacing w:after="0" w:line="240" w:lineRule="auto"/>
        <w:rPr>
          <w:rFonts w:eastAsia="Times New Roman"/>
          <w:b/>
          <w:bCs/>
          <w:kern w:val="0"/>
          <w:sz w:val="21"/>
          <w:szCs w:val="21"/>
        </w:rPr>
      </w:pPr>
      <w:r>
        <w:rPr>
          <w:rFonts w:eastAsia="Times New Roman"/>
          <w:b/>
          <w:bCs/>
          <w:kern w:val="0"/>
          <w:sz w:val="21"/>
          <w:szCs w:val="21"/>
        </w:rPr>
        <w:br w:type="page"/>
      </w:r>
    </w:p>
    <w:p w14:paraId="73FB4FB1" w14:textId="77777777" w:rsidR="00E50EE0" w:rsidRDefault="00E50EE0" w:rsidP="00E50EE0">
      <w:pPr>
        <w:spacing w:line="247" w:lineRule="auto"/>
        <w:rPr>
          <w:rFonts w:eastAsia="Times New Roman"/>
          <w:b/>
          <w:bCs/>
          <w:kern w:val="0"/>
          <w:sz w:val="21"/>
          <w:szCs w:val="21"/>
        </w:rPr>
      </w:pPr>
    </w:p>
    <w:p w14:paraId="31691299" w14:textId="0FE23441" w:rsidR="00E50EE0" w:rsidRPr="00F6333B" w:rsidRDefault="00E50EE0" w:rsidP="00E50EE0">
      <w:pPr>
        <w:spacing w:line="247" w:lineRule="auto"/>
        <w:rPr>
          <w:rFonts w:eastAsia="Times New Roman"/>
          <w:kern w:val="0"/>
          <w:sz w:val="21"/>
          <w:szCs w:val="21"/>
        </w:rPr>
      </w:pPr>
      <w:r w:rsidRPr="00F6333B">
        <w:rPr>
          <w:rFonts w:eastAsia="Times New Roman"/>
          <w:b/>
          <w:bCs/>
          <w:kern w:val="0"/>
          <w:sz w:val="21"/>
          <w:szCs w:val="21"/>
        </w:rPr>
        <w:t>Cultivate a Heart of Worship</w:t>
      </w:r>
    </w:p>
    <w:p w14:paraId="26FB4788"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The entire chapter is a song of worship, demonstrating the importance of praising God in all circumstances. Habakkuk's example encourages us to cultivate a heart of worship, focusing on God's goodness and glory. Worship transforms our perspective and draws us closer to Him.</w:t>
      </w:r>
    </w:p>
    <w:p w14:paraId="10F3FEFB"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1. How can you incorporate Habakkuk's prayer into your daily worship routine to deepen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worship God amidst challenging circumstances, as Habakkuk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focusing on God's past faithfulness help cultivate a heart of worship in difficult times? </w:t>
      </w:r>
    </w:p>
    <w:p w14:paraId="7B899D1A" w14:textId="77777777" w:rsidR="00E50EE0" w:rsidRPr="00F6333B" w:rsidRDefault="00E50EE0" w:rsidP="00E50EE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by Faith</w:t>
      </w:r>
    </w:p>
    <w:p w14:paraId="695CD7F1" w14:textId="77777777" w:rsidR="00E50EE0" w:rsidRPr="00F6333B" w:rsidRDefault="00E50EE0" w:rsidP="00E50EE0">
      <w:pPr>
        <w:spacing w:line="247" w:lineRule="auto"/>
        <w:rPr>
          <w:rFonts w:eastAsia="Times New Roman"/>
          <w:kern w:val="0"/>
          <w:sz w:val="21"/>
          <w:szCs w:val="21"/>
        </w:rPr>
      </w:pPr>
      <w:r w:rsidRPr="00F6333B">
        <w:rPr>
          <w:rFonts w:eastAsia="Times New Roman"/>
          <w:kern w:val="0"/>
          <w:sz w:val="21"/>
          <w:szCs w:val="21"/>
        </w:rPr>
        <w:t>Finally, Habakkuk 3 reinforces the call to live by faith. The prophet's journey from doubt to trust exemplifies the life of faith we are called to lead. By placing our faith in God, we can navigate life's uncertainties with confidence, knowing that He is faithful and true.</w:t>
      </w:r>
    </w:p>
    <w:p w14:paraId="75876D3D" w14:textId="29D52F2A" w:rsidR="00F6333B" w:rsidRPr="001B37DC" w:rsidRDefault="00E50EE0" w:rsidP="00E50EE0">
      <w:pPr>
        <w:spacing w:line="247" w:lineRule="auto"/>
        <w:rPr>
          <w:rFonts w:eastAsia="Times New Roman"/>
          <w:kern w:val="0"/>
          <w:sz w:val="21"/>
          <w:szCs w:val="21"/>
        </w:rPr>
      </w:pPr>
      <w:r w:rsidRPr="00F6333B">
        <w:rPr>
          <w:rFonts w:eastAsia="Times New Roman"/>
          <w:kern w:val="0"/>
          <w:sz w:val="21"/>
          <w:szCs w:val="21"/>
        </w:rPr>
        <w:t>1. How can you maintain faith during challenging times as Habakkuk did in chapter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plan despite current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living by faith require patience and perseverance, as seen in Habakkuk's prayer?</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ED526" w14:textId="77777777" w:rsidR="009B52C0" w:rsidRDefault="009B52C0" w:rsidP="00993188">
      <w:pPr>
        <w:spacing w:after="0" w:line="240" w:lineRule="auto"/>
      </w:pPr>
      <w:r>
        <w:separator/>
      </w:r>
    </w:p>
  </w:endnote>
  <w:endnote w:type="continuationSeparator" w:id="0">
    <w:p w14:paraId="5F6DB46A" w14:textId="77777777" w:rsidR="009B52C0" w:rsidRDefault="009B52C0"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5502"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256627DD"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B13FF9B"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B0D3" w14:textId="77777777" w:rsidR="007F1F09" w:rsidRPr="007F1F09" w:rsidRDefault="007F1F09" w:rsidP="00506EB5">
    <w:pPr>
      <w:pStyle w:val="Footer"/>
      <w:framePr w:wrap="none" w:vAnchor="text" w:hAnchor="margin" w:xAlign="center" w:y="1"/>
      <w:rPr>
        <w:rStyle w:val="PageNumber"/>
        <w:sz w:val="11"/>
        <w:szCs w:val="11"/>
      </w:rPr>
    </w:pPr>
  </w:p>
  <w:p w14:paraId="31166B1D"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41816EB"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266F0DF6" wp14:editId="0D7761D3">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7F08BC2" wp14:editId="222E5C7B">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417F9"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7C18E"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2D793F40"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2ADA6" w14:textId="77777777" w:rsidR="009B52C0" w:rsidRDefault="009B52C0" w:rsidP="00993188">
      <w:pPr>
        <w:spacing w:after="0" w:line="240" w:lineRule="auto"/>
      </w:pPr>
      <w:r>
        <w:separator/>
      </w:r>
    </w:p>
  </w:footnote>
  <w:footnote w:type="continuationSeparator" w:id="0">
    <w:p w14:paraId="222FA2F4" w14:textId="77777777" w:rsidR="009B52C0" w:rsidRDefault="009B52C0"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EE0"/>
    <w:rsid w:val="00000CDF"/>
    <w:rsid w:val="00037514"/>
    <w:rsid w:val="000421EA"/>
    <w:rsid w:val="00051B34"/>
    <w:rsid w:val="000B6F4F"/>
    <w:rsid w:val="00123452"/>
    <w:rsid w:val="00153A4F"/>
    <w:rsid w:val="0017618A"/>
    <w:rsid w:val="00177C6D"/>
    <w:rsid w:val="00194992"/>
    <w:rsid w:val="001B37DC"/>
    <w:rsid w:val="001B511C"/>
    <w:rsid w:val="001C43A9"/>
    <w:rsid w:val="001E4954"/>
    <w:rsid w:val="00223D2A"/>
    <w:rsid w:val="002358CF"/>
    <w:rsid w:val="003211B8"/>
    <w:rsid w:val="00351FC4"/>
    <w:rsid w:val="00391B5E"/>
    <w:rsid w:val="00397296"/>
    <w:rsid w:val="003B4AA5"/>
    <w:rsid w:val="003B6791"/>
    <w:rsid w:val="00466587"/>
    <w:rsid w:val="004F7C83"/>
    <w:rsid w:val="005218D9"/>
    <w:rsid w:val="00590404"/>
    <w:rsid w:val="005C237B"/>
    <w:rsid w:val="00661B7E"/>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B52C0"/>
    <w:rsid w:val="009E4504"/>
    <w:rsid w:val="009E45C1"/>
    <w:rsid w:val="00A102B6"/>
    <w:rsid w:val="00A412FE"/>
    <w:rsid w:val="00AF1073"/>
    <w:rsid w:val="00B14F85"/>
    <w:rsid w:val="00B15325"/>
    <w:rsid w:val="00B22981"/>
    <w:rsid w:val="00B26268"/>
    <w:rsid w:val="00B4631E"/>
    <w:rsid w:val="00BB25B5"/>
    <w:rsid w:val="00C53FDE"/>
    <w:rsid w:val="00CD424F"/>
    <w:rsid w:val="00D32F91"/>
    <w:rsid w:val="00DA5F01"/>
    <w:rsid w:val="00DB0942"/>
    <w:rsid w:val="00DC3612"/>
    <w:rsid w:val="00E01F86"/>
    <w:rsid w:val="00E16C25"/>
    <w:rsid w:val="00E43AC8"/>
    <w:rsid w:val="00E50EE0"/>
    <w:rsid w:val="00E97DBD"/>
    <w:rsid w:val="00F02F62"/>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AB61F"/>
  <w15:chartTrackingRefBased/>
  <w15:docId w15:val="{432ACCC8-BD7B-4B38-B738-EF8F54763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TotalTime>
  <Pages>16</Pages>
  <Words>2821</Words>
  <Characters>16081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2025-12-31T07:18:00Z</dcterms:created>
  <dcterms:modified xsi:type="dcterms:W3CDTF">2026-01-12T03:40:00Z</dcterms:modified>
</cp:coreProperties>
</file>